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2B0" w:rsidRDefault="006752B0">
      <w:pPr>
        <w:rPr>
          <w:rFonts w:hint="cs"/>
        </w:rPr>
      </w:pPr>
    </w:p>
    <w:p w:rsidR="006752B0" w:rsidRPr="00E02238" w:rsidRDefault="006752B0" w:rsidP="003F1FC3">
      <w:pPr>
        <w:outlineLvl w:val="0"/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6752B0" w:rsidRDefault="006752B0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6752B0" w:rsidRPr="002D0394" w:rsidTr="00FF0E82">
        <w:trPr>
          <w:trHeight w:val="35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6752B0" w:rsidRPr="002D0394" w:rsidTr="00FF0E82">
        <w:trPr>
          <w:trHeight w:val="361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6752B0" w:rsidRPr="002D0394" w:rsidTr="00FF0E82">
        <w:trPr>
          <w:trHeight w:val="37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752B0" w:rsidRPr="00FF0E82" w:rsidRDefault="00106A89" w:rsidP="00A2287B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04.2013</w:t>
            </w:r>
          </w:p>
        </w:tc>
      </w:tr>
    </w:tbl>
    <w:p w:rsidR="006752B0" w:rsidRDefault="006752B0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Pr="00813E93" w:rsidRDefault="006752B0" w:rsidP="003F1FC3">
      <w:pPr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752B0" w:rsidRPr="002A5F9B" w:rsidRDefault="006752B0" w:rsidP="003F1FC3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752B0" w:rsidRDefault="00106A89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6752B0" w:rsidRPr="004E5FA3" w:rsidRDefault="006752B0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6752B0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6752B0" w:rsidRPr="00813E93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6752B0" w:rsidTr="00FF0E82">
        <w:tc>
          <w:tcPr>
            <w:tcW w:w="917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752B0" w:rsidRPr="00656066" w:rsidTr="00FF0E82">
        <w:tc>
          <w:tcPr>
            <w:tcW w:w="9178" w:type="dxa"/>
          </w:tcPr>
          <w:p w:rsidR="006752B0" w:rsidRPr="00FF0E82" w:rsidRDefault="006752B0" w:rsidP="009908E9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נותן למשרד החינוך שירותים המבוססים על תשתיות חברת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</w:t>
            </w:r>
            <w:r w:rsidR="009908E9">
              <w:rPr>
                <w:rFonts w:ascii="Arial" w:hAnsi="Arial" w:cs="Arial" w:hint="cs"/>
                <w:b/>
                <w:sz w:val="22"/>
                <w:szCs w:val="22"/>
                <w:rtl/>
              </w:rPr>
              <w:t>מערכת איחסון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)</w:t>
            </w:r>
            <w:r w:rsidR="009908E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לתשתית </w:t>
            </w:r>
            <w:r w:rsidR="009908E9">
              <w:rPr>
                <w:rFonts w:ascii="Arial" w:hAnsi="Arial" w:cs="Arial" w:hint="cs"/>
                <w:b/>
                <w:sz w:val="22"/>
                <w:szCs w:val="22"/>
                <w:rtl/>
              </w:rPr>
              <w:t>זו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נדרשת תחזוקה.</w:t>
            </w:r>
          </w:p>
        </w:tc>
      </w:tr>
    </w:tbl>
    <w:p w:rsidR="006752B0" w:rsidRDefault="00106A89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6752B0" w:rsidRPr="004E5FA3" w:rsidRDefault="006752B0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6752B0"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="006752B0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6752B0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752B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752B0">
        <w:rPr>
          <w:rFonts w:ascii="Arial" w:hAnsi="Arial" w:cs="Arial"/>
          <w:b/>
          <w:sz w:val="28"/>
          <w:szCs w:val="28"/>
          <w:rtl/>
        </w:rPr>
        <w:t xml:space="preserve">  </w:t>
      </w:r>
      <w:r w:rsidR="006752B0" w:rsidRPr="007374D4">
        <w:rPr>
          <w:rFonts w:ascii="Arial" w:hAnsi="Arial" w:cs="Arial"/>
          <w:b/>
          <w:sz w:val="22"/>
          <w:szCs w:val="22"/>
          <w:rtl/>
        </w:rPr>
        <w:t>כן</w:t>
      </w:r>
      <w:r w:rsidR="006752B0">
        <w:rPr>
          <w:rFonts w:ascii="Arial" w:hAnsi="Arial" w:cs="Arial"/>
          <w:b/>
          <w:sz w:val="22"/>
          <w:szCs w:val="22"/>
          <w:rtl/>
        </w:rPr>
        <w:t xml:space="preserve">  </w:t>
      </w:r>
      <w:r w:rsidR="006752B0">
        <w:rPr>
          <w:rFonts w:ascii="Arial" w:hAnsi="Arial" w:cs="Arial"/>
          <w:b/>
          <w:sz w:val="28"/>
          <w:szCs w:val="28"/>
          <w:rtl/>
        </w:rPr>
        <w:t xml:space="preserve">   </w:t>
      </w:r>
      <w:r w:rsidR="006752B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752B0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6752B0" w:rsidRPr="00813E93" w:rsidRDefault="00106A89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<v:textbox>
                  <w:txbxContent>
                    <w:p w:rsidR="006752B0" w:rsidRPr="004E5FA3" w:rsidRDefault="006752B0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752B0" w:rsidRPr="00813E93">
        <w:tc>
          <w:tcPr>
            <w:tcW w:w="3085" w:type="dxa"/>
          </w:tcPr>
          <w:p w:rsidR="006752B0" w:rsidRPr="00813E93" w:rsidRDefault="00106A89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6752B0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6752B0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היולט פקרד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cs="Narkisim"/>
                <w:highlight w:val="yellow"/>
                <w:u w:val="single"/>
                <w:rtl/>
              </w:rPr>
            </w:pPr>
            <w:r w:rsidRPr="00FF0E82">
              <w:rPr>
                <w:rFonts w:cs="Narkisim"/>
                <w:u w:val="single"/>
                <w:rtl/>
              </w:rPr>
              <w:t>511009342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106A89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6752B0"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106A89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31,787</w:t>
            </w:r>
            <w:r w:rsidR="009908E9">
              <w:rPr>
                <w:rFonts w:ascii="Arial" w:hAnsi="Arial" w:cs="Arial" w:hint="cs"/>
                <w:b/>
                <w:highlight w:val="yellow"/>
                <w:rtl/>
              </w:rPr>
              <w:t xml:space="preserve"> ש"ח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106A89" w:rsidP="00E82A73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</w:t>
            </w:r>
            <w:r w:rsidR="00E82A73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bookmarkStart w:id="1" w:name="_GoBack"/>
            <w:bookmarkEnd w:id="1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.2013-31.12.2013</w:t>
            </w:r>
          </w:p>
        </w:tc>
      </w:tr>
    </w:tbl>
    <w:p w:rsidR="006752B0" w:rsidRDefault="006752B0" w:rsidP="007B09D4">
      <w:pPr>
        <w:rPr>
          <w:rFonts w:ascii="Arial" w:hAnsi="Arial" w:cs="Arial"/>
          <w:bCs/>
          <w:rtl/>
        </w:rPr>
      </w:pPr>
    </w:p>
    <w:p w:rsidR="006752B0" w:rsidRPr="00BD3C63" w:rsidRDefault="006752B0" w:rsidP="003F1FC3">
      <w:pPr>
        <w:outlineLvl w:val="0"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6752B0" w:rsidRDefault="006752B0" w:rsidP="007B09D4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6752B0" w:rsidTr="00FF0E82">
        <w:tc>
          <w:tcPr>
            <w:tcW w:w="9286" w:type="dxa"/>
          </w:tcPr>
          <w:p w:rsidR="006752B0" w:rsidRPr="00FF0E82" w:rsidRDefault="006752B0" w:rsidP="00404ABC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היולט פקרד היא היצרן והספק היחידי של </w:t>
            </w:r>
            <w:r w:rsidR="00404A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מערכות איחסון מסוג </w:t>
            </w:r>
            <w:r w:rsidR="00404ABC">
              <w:rPr>
                <w:rFonts w:ascii="Arial" w:hAnsi="Arial" w:cs="Arial"/>
                <w:b/>
                <w:sz w:val="22"/>
                <w:szCs w:val="22"/>
              </w:rPr>
              <w:t>EVA</w:t>
            </w:r>
            <w:r w:rsidR="00404A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המוסמך לתת תחזוקה לציוד</w:t>
            </w:r>
            <w:r w:rsidR="00404A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זה המותקן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החינוך.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6752B0" w:rsidTr="003F1FC3">
        <w:tc>
          <w:tcPr>
            <w:tcW w:w="2698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952EB0"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תוכנה במינהל תקשוב ומערכות מידע</w:t>
            </w:r>
          </w:p>
        </w:tc>
        <w:tc>
          <w:tcPr>
            <w:tcW w:w="270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6752B0" w:rsidTr="003F1FC3">
        <w:tc>
          <w:tcPr>
            <w:tcW w:w="269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752B0" w:rsidRPr="0085678F" w:rsidRDefault="006752B0" w:rsidP="00FF0E82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 w:rsidRPr="0085678F"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700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752B0" w:rsidRPr="00813E93" w:rsidRDefault="006752B0" w:rsidP="007B09D4">
      <w:pPr>
        <w:rPr>
          <w:rtl/>
        </w:rPr>
      </w:pPr>
    </w:p>
    <w:sectPr w:rsidR="006752B0" w:rsidRPr="00813E9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05B3" w:rsidRDefault="007005B3">
      <w:r>
        <w:separator/>
      </w:r>
    </w:p>
    <w:p w:rsidR="007005B3" w:rsidRDefault="007005B3"/>
  </w:endnote>
  <w:endnote w:type="continuationSeparator" w:id="0">
    <w:p w:rsidR="007005B3" w:rsidRDefault="007005B3">
      <w:r>
        <w:continuationSeparator/>
      </w:r>
    </w:p>
    <w:p w:rsidR="007005B3" w:rsidRDefault="007005B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6752B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752B0" w:rsidRPr="00446139" w:rsidRDefault="00106A89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68B081C4" wp14:editId="566F288C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E82A73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E82A73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752B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6752B0" w:rsidRDefault="006752B0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6752B0" w:rsidRDefault="006752B0">
    <w:pPr>
      <w:rPr>
        <w:rtl/>
      </w:rPr>
    </w:pPr>
  </w:p>
  <w:p w:rsidR="006752B0" w:rsidRDefault="006752B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6752B0" w:rsidRPr="00446139" w:rsidRDefault="006752B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E82A73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E82A73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752B0" w:rsidRPr="005063DE" w:rsidRDefault="006752B0">
    <w:pPr>
      <w:pStyle w:val="a8"/>
    </w:pPr>
  </w:p>
  <w:p w:rsidR="006752B0" w:rsidRDefault="006752B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05B3" w:rsidRDefault="007005B3">
      <w:r>
        <w:separator/>
      </w:r>
    </w:p>
    <w:p w:rsidR="007005B3" w:rsidRDefault="007005B3"/>
  </w:footnote>
  <w:footnote w:type="continuationSeparator" w:id="0">
    <w:p w:rsidR="007005B3" w:rsidRDefault="007005B3">
      <w:r>
        <w:continuationSeparator/>
      </w:r>
    </w:p>
    <w:p w:rsidR="007005B3" w:rsidRDefault="007005B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6752B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6752B0" w:rsidRDefault="006752B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52B0" w:rsidRDefault="006752B0" w:rsidP="00367921">
    <w:pPr>
      <w:pStyle w:val="a6"/>
      <w:rPr>
        <w:rtl/>
      </w:rPr>
    </w:pPr>
  </w:p>
  <w:p w:rsidR="006752B0" w:rsidRDefault="00106A89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6145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33A33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400D"/>
    <w:rsid w:val="000B69AF"/>
    <w:rsid w:val="000D13A5"/>
    <w:rsid w:val="000D252B"/>
    <w:rsid w:val="000E2EF2"/>
    <w:rsid w:val="000E5C54"/>
    <w:rsid w:val="000E5EEC"/>
    <w:rsid w:val="000F2874"/>
    <w:rsid w:val="000F35E3"/>
    <w:rsid w:val="000F6B52"/>
    <w:rsid w:val="000F7474"/>
    <w:rsid w:val="0010592C"/>
    <w:rsid w:val="00106A89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543D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1AA"/>
    <w:rsid w:val="003768BE"/>
    <w:rsid w:val="00377B84"/>
    <w:rsid w:val="00380234"/>
    <w:rsid w:val="003966A5"/>
    <w:rsid w:val="003A35CA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1FC3"/>
    <w:rsid w:val="003F30D2"/>
    <w:rsid w:val="00404ABC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0518"/>
    <w:rsid w:val="00505625"/>
    <w:rsid w:val="005063DE"/>
    <w:rsid w:val="00506B7D"/>
    <w:rsid w:val="005078D6"/>
    <w:rsid w:val="00510A34"/>
    <w:rsid w:val="00510D05"/>
    <w:rsid w:val="00511A98"/>
    <w:rsid w:val="005172D2"/>
    <w:rsid w:val="005174E2"/>
    <w:rsid w:val="005230E9"/>
    <w:rsid w:val="00525C85"/>
    <w:rsid w:val="00525EC5"/>
    <w:rsid w:val="005330BE"/>
    <w:rsid w:val="0053609A"/>
    <w:rsid w:val="005371C2"/>
    <w:rsid w:val="00540D57"/>
    <w:rsid w:val="00542E3D"/>
    <w:rsid w:val="005474CB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84D02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752B0"/>
    <w:rsid w:val="00683430"/>
    <w:rsid w:val="006849BF"/>
    <w:rsid w:val="0069510D"/>
    <w:rsid w:val="006961D5"/>
    <w:rsid w:val="006A709F"/>
    <w:rsid w:val="006B512F"/>
    <w:rsid w:val="006B52D5"/>
    <w:rsid w:val="006B6E68"/>
    <w:rsid w:val="006B75D7"/>
    <w:rsid w:val="006C56A8"/>
    <w:rsid w:val="006D1672"/>
    <w:rsid w:val="006D192A"/>
    <w:rsid w:val="006D3FE9"/>
    <w:rsid w:val="006D3FF2"/>
    <w:rsid w:val="006E0ED0"/>
    <w:rsid w:val="006E2F5F"/>
    <w:rsid w:val="006E4240"/>
    <w:rsid w:val="006E4A51"/>
    <w:rsid w:val="006F070F"/>
    <w:rsid w:val="006F5608"/>
    <w:rsid w:val="006F7487"/>
    <w:rsid w:val="007005B3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6720A"/>
    <w:rsid w:val="0077003F"/>
    <w:rsid w:val="007722FF"/>
    <w:rsid w:val="00772678"/>
    <w:rsid w:val="007743B3"/>
    <w:rsid w:val="00782304"/>
    <w:rsid w:val="00782771"/>
    <w:rsid w:val="00794669"/>
    <w:rsid w:val="007A16B8"/>
    <w:rsid w:val="007A241C"/>
    <w:rsid w:val="007A711A"/>
    <w:rsid w:val="007B09D4"/>
    <w:rsid w:val="007B09FF"/>
    <w:rsid w:val="007B74AD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942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30EB"/>
    <w:rsid w:val="00854628"/>
    <w:rsid w:val="0085678F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A1FAC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5055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13DB"/>
    <w:rsid w:val="009429B7"/>
    <w:rsid w:val="00950FA5"/>
    <w:rsid w:val="00952EB0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08E9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C7B18"/>
    <w:rsid w:val="009D126C"/>
    <w:rsid w:val="009D33A3"/>
    <w:rsid w:val="009D6657"/>
    <w:rsid w:val="009E0449"/>
    <w:rsid w:val="009E39F8"/>
    <w:rsid w:val="009E7DBA"/>
    <w:rsid w:val="009E7EF0"/>
    <w:rsid w:val="009F1A9B"/>
    <w:rsid w:val="009F24E8"/>
    <w:rsid w:val="009F60DE"/>
    <w:rsid w:val="00A06B2B"/>
    <w:rsid w:val="00A16E5D"/>
    <w:rsid w:val="00A2287B"/>
    <w:rsid w:val="00A268AB"/>
    <w:rsid w:val="00A30007"/>
    <w:rsid w:val="00A37014"/>
    <w:rsid w:val="00A427F9"/>
    <w:rsid w:val="00A44570"/>
    <w:rsid w:val="00A44E15"/>
    <w:rsid w:val="00A472CD"/>
    <w:rsid w:val="00A533E1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1CFC"/>
    <w:rsid w:val="00AB49BA"/>
    <w:rsid w:val="00AB5124"/>
    <w:rsid w:val="00AB5728"/>
    <w:rsid w:val="00AB6EE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A06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0814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47C3A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D6997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82A73"/>
    <w:rsid w:val="00E93EB8"/>
    <w:rsid w:val="00E95155"/>
    <w:rsid w:val="00E96A05"/>
    <w:rsid w:val="00E971E7"/>
    <w:rsid w:val="00EB1366"/>
    <w:rsid w:val="00EB1981"/>
    <w:rsid w:val="00EC12A2"/>
    <w:rsid w:val="00EC447A"/>
    <w:rsid w:val="00EC7016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0E82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D252B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1D543D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1D543D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1D543D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1D543D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1D543D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rsid w:val="00C81203"/>
    <w:rPr>
      <w:sz w:val="0"/>
      <w:szCs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D252B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1D543D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1D543D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1D543D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1D543D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1D543D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rsid w:val="00C81203"/>
    <w:rPr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649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</Template>
  <TotalTime>1</TotalTime>
  <Pages>2</Pages>
  <Words>209</Words>
  <Characters>1181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מלי מנחם דרור</cp:lastModifiedBy>
  <cp:revision>4</cp:revision>
  <cp:lastPrinted>2013-04-24T08:58:00Z</cp:lastPrinted>
  <dcterms:created xsi:type="dcterms:W3CDTF">2013-04-24T08:58:00Z</dcterms:created>
  <dcterms:modified xsi:type="dcterms:W3CDTF">2013-04-24T11:30:00Z</dcterms:modified>
</cp:coreProperties>
</file>